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C758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72493" w:rsidP="00316BD6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הרווחה </w:t>
            </w:r>
            <w:r w:rsidR="00316BD6">
              <w:rPr>
                <w:rFonts w:hint="cs"/>
                <w:rtl/>
              </w:rPr>
              <w:t>והביטחון החברתי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72493" w:rsidP="00972493">
            <w:pPr>
              <w:bidi w:val="0"/>
              <w:jc w:val="center"/>
            </w:pPr>
            <w:r>
              <w:rPr>
                <w:rFonts w:hint="cs"/>
                <w:rtl/>
              </w:rPr>
              <w:t>אגף בכיר טכנולוגיות דיגיטליות ומידע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316BD6" w:rsidP="007C5790">
            <w:pPr>
              <w:jc w:val="center"/>
            </w:pPr>
            <w:r>
              <w:rPr>
                <w:rFonts w:hint="cs"/>
                <w:rtl/>
              </w:rPr>
              <w:t>25.4.22</w:t>
            </w:r>
          </w:p>
        </w:tc>
      </w:tr>
    </w:tbl>
    <w:p w:rsidR="00332AFB" w:rsidRDefault="004C7581" w:rsidP="00222867">
      <w:pPr>
        <w:rPr>
          <w:rtl/>
        </w:rPr>
      </w:pPr>
    </w:p>
    <w:p w:rsidR="00222867" w:rsidRDefault="004C7581" w:rsidP="00222867">
      <w:pPr>
        <w:rPr>
          <w:rtl/>
        </w:rPr>
      </w:pPr>
    </w:p>
    <w:p w:rsidR="00222867" w:rsidRDefault="004C7581" w:rsidP="00222867">
      <w:pPr>
        <w:rPr>
          <w:rtl/>
        </w:rPr>
      </w:pPr>
    </w:p>
    <w:p w:rsidR="00222867" w:rsidRDefault="004C7581" w:rsidP="00222867">
      <w:pPr>
        <w:rPr>
          <w:rtl/>
        </w:rPr>
      </w:pPr>
    </w:p>
    <w:p w:rsidR="00222867" w:rsidRDefault="004C7581" w:rsidP="00222867">
      <w:pPr>
        <w:rPr>
          <w:rtl/>
        </w:rPr>
      </w:pPr>
    </w:p>
    <w:p w:rsidR="00222867" w:rsidRDefault="004C7581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C758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972493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72493" w:rsidRPr="00087947">
        <w:rPr>
          <w:rFonts w:ascii="Wingdings" w:hAnsi="Wingdings" w:cstheme="minorBidi"/>
          <w:b/>
          <w:sz w:val="21"/>
          <w:szCs w:val="21"/>
          <w:highlight w:val="black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4C758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 w:rsidP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התקשרות כספק יחיד עם חברת מיקרוסופט ישראל (ח.פ. 511380693) לקבלת שירותי </w:t>
            </w:r>
            <w:proofErr w:type="spellStart"/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עבור תשתיות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ויישומי תוכנות מיקרוסופט. שירותים אלו ניתנים ברמה הגבוהה ביותר אך ורק ע"י חברת מיקרוסופט כיצרן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97249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ותומך בתוכנות אלו.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4C758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972493" w:rsidRDefault="004C758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C7581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7249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    </w:t>
      </w:r>
      <w:proofErr w:type="gramStart"/>
      <w:r w:rsidR="00972493" w:rsidRPr="003C416F">
        <w:rPr>
          <w:rFonts w:ascii="Wingdings" w:hAnsi="Wingdings" w:cstheme="minorBidi"/>
          <w:b/>
          <w:sz w:val="21"/>
          <w:szCs w:val="21"/>
          <w:highlight w:val="black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  <w:proofErr w:type="gramEnd"/>
    </w:p>
    <w:p w:rsidR="00222867" w:rsidRPr="00AF57E9" w:rsidRDefault="004C758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C758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972493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724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972493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97249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C758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C758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972493" w:rsidRDefault="00972493" w:rsidP="0097249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מיקרוסופט ישראל בע"מ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972493" w:rsidRDefault="00972493" w:rsidP="0097249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ח.פ. 511380693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972493">
              <w:rPr>
                <w:rFonts w:ascii="Wingdings" w:hAnsi="Wingdings" w:cstheme="minorBidi"/>
                <w:b/>
                <w:sz w:val="21"/>
                <w:szCs w:val="21"/>
                <w:highlight w:val="black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6B53A3" w:rsidRDefault="004C7581" w:rsidP="00A8709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כ- 705,953</w:t>
            </w:r>
            <w:r w:rsidR="00A870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B53A3" w:rsidRPr="006B53A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:rsidTr="00543C16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AF57E9" w:rsidRDefault="004C7581" w:rsidP="004C758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30.6.22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29.6.23</w:t>
            </w:r>
            <w:bookmarkStart w:id="0" w:name="_GoBack"/>
            <w:bookmarkEnd w:id="0"/>
          </w:p>
        </w:tc>
      </w:tr>
    </w:tbl>
    <w:p w:rsidR="00222867" w:rsidRPr="00AF57E9" w:rsidRDefault="004C758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4C7581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4C758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תשתיות מיקרוסופט משרתות את ליבת פעילות המחשוב של המשרד ולפיכך הנן קריטיות ביותר ומחייבות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תמיכה מקצועית ומתן מענה מבית אחד ותוך פרק זמן קצר יחסית.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התמיכה היא במערכות ופלטפורמות השונות במשרד</w:t>
            </w:r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כולל מערכות הפעלה,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XRM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OFFICE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SHAREPOINT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D6EFB" w:rsidRDefault="00AD6EFB" w:rsidP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בהתאם למצב הדברים בפועל, חברת מיקרוסופט הנה החברה היחידה המסוגלת לבצע את נושא ההתקשרות,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 w:rsidP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לרבות תמיכה מקצועית במערכות מיקרוסופט, הכולל שירות לתיקון תקלות במערכות המקור של חברת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מיקרוסופט</w:t>
            </w:r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 אין אף חברה בישראל שיכולה לתת ללקוח את התכולה המלאה של הסכם </w:t>
            </w:r>
            <w:proofErr w:type="spellStart"/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 w:rsidR="005631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רק בחוזה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63106" w:rsidRDefault="005631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מחוייבות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ישירה של חברת מיקרוסופט ללקוח לגבי זמן תגובה לתקלות, רק אנשי תמיכת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63106" w:rsidRDefault="00563106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נגישים לכל מאגרי המידע הפנימיים של מיקרוסופט בנושאי תקלות הדורשות התערבות של אנשי פיתוח.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C7581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C758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87097" w:rsidP="00AD6EFB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שרון בן חיים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D6EFB" w:rsidP="00A87097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תחום </w:t>
            </w:r>
            <w:r w:rsidR="00366AE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(בכיר) </w:t>
            </w:r>
            <w:r w:rsidR="00A8709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C7581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4C7581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156" w:rsidRDefault="00C62156">
      <w:r>
        <w:separator/>
      </w:r>
    </w:p>
  </w:endnote>
  <w:endnote w:type="continuationSeparator" w:id="0">
    <w:p w:rsidR="00C62156" w:rsidRDefault="00C6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C7581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C7581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C7581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C7581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156" w:rsidRDefault="00C62156">
      <w:r>
        <w:separator/>
      </w:r>
    </w:p>
  </w:footnote>
  <w:footnote w:type="continuationSeparator" w:id="0">
    <w:p w:rsidR="00C62156" w:rsidRDefault="00C6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C758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C758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C758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C758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C758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C758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C758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87947"/>
    <w:rsid w:val="00174490"/>
    <w:rsid w:val="00316BD6"/>
    <w:rsid w:val="00336CDD"/>
    <w:rsid w:val="00366AE3"/>
    <w:rsid w:val="003C416F"/>
    <w:rsid w:val="004A38F8"/>
    <w:rsid w:val="004B1EF4"/>
    <w:rsid w:val="004C7581"/>
    <w:rsid w:val="00543C16"/>
    <w:rsid w:val="00563106"/>
    <w:rsid w:val="006B53A3"/>
    <w:rsid w:val="007548B0"/>
    <w:rsid w:val="007C5790"/>
    <w:rsid w:val="00803CFC"/>
    <w:rsid w:val="00903479"/>
    <w:rsid w:val="00972493"/>
    <w:rsid w:val="009B6B29"/>
    <w:rsid w:val="009F7FB7"/>
    <w:rsid w:val="00A87097"/>
    <w:rsid w:val="00AA1F12"/>
    <w:rsid w:val="00AD6EFB"/>
    <w:rsid w:val="00B530A0"/>
    <w:rsid w:val="00C62156"/>
    <w:rsid w:val="00CB4B78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8ECAE"/>
  <w15:docId w15:val="{D86970DB-B2DF-4211-A87D-E59DED8C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F84A86AB-1492-4925-92F1-069298E3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6</TotalTime>
  <Pages>2</Pages>
  <Words>386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שי שמיר</cp:lastModifiedBy>
  <cp:revision>9</cp:revision>
  <cp:lastPrinted>2021-04-04T09:39:00Z</cp:lastPrinted>
  <dcterms:created xsi:type="dcterms:W3CDTF">2020-03-23T07:21:00Z</dcterms:created>
  <dcterms:modified xsi:type="dcterms:W3CDTF">2022-04-25T04:52:00Z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