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4C7581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972493" w:rsidP="00316BD6">
            <w:pPr>
              <w:bidi w:val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 xml:space="preserve">הרווחה </w:t>
            </w:r>
            <w:r w:rsidR="00316BD6">
              <w:rPr>
                <w:rFonts w:hint="cs"/>
                <w:rtl/>
              </w:rPr>
              <w:t>והביטחון החברתי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972493" w:rsidP="00972493">
            <w:pPr>
              <w:bidi w:val="0"/>
              <w:jc w:val="center"/>
            </w:pPr>
            <w:r>
              <w:rPr>
                <w:rFonts w:hint="cs"/>
                <w:rtl/>
              </w:rPr>
              <w:t>אגף בכיר טכנולוגיות דיגיטליות ומידע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316BD6" w:rsidP="007C5790">
            <w:pPr>
              <w:jc w:val="center"/>
            </w:pPr>
            <w:r>
              <w:rPr>
                <w:rFonts w:hint="cs"/>
                <w:rtl/>
              </w:rPr>
              <w:t>25.4.22</w:t>
            </w:r>
          </w:p>
        </w:tc>
      </w:tr>
    </w:tbl>
    <w:p w:rsidR="00332AFB" w:rsidRDefault="004C7581" w:rsidP="00222867">
      <w:pPr>
        <w:rPr>
          <w:rtl/>
        </w:rPr>
      </w:pPr>
    </w:p>
    <w:p w:rsidR="00222867" w:rsidRDefault="004C7581" w:rsidP="00222867">
      <w:pPr>
        <w:rPr>
          <w:rtl/>
        </w:rPr>
      </w:pPr>
    </w:p>
    <w:p w:rsidR="00222867" w:rsidRDefault="004C7581" w:rsidP="00222867">
      <w:pPr>
        <w:rPr>
          <w:rtl/>
        </w:rPr>
      </w:pPr>
    </w:p>
    <w:p w:rsidR="00222867" w:rsidRDefault="004C7581" w:rsidP="00222867">
      <w:pPr>
        <w:rPr>
          <w:rtl/>
        </w:rPr>
      </w:pPr>
    </w:p>
    <w:p w:rsidR="00222867" w:rsidRDefault="004C7581" w:rsidP="00222867">
      <w:pPr>
        <w:rPr>
          <w:rtl/>
        </w:rPr>
      </w:pPr>
    </w:p>
    <w:p w:rsidR="00222867" w:rsidRDefault="004C7581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4C7581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972493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972493" w:rsidRPr="00087947">
        <w:rPr>
          <w:rFonts w:ascii="Wingdings" w:hAnsi="Wingdings" w:cstheme="minorBidi"/>
          <w:b/>
          <w:sz w:val="21"/>
          <w:szCs w:val="21"/>
          <w:highlight w:val="black"/>
        </w:rPr>
        <w:t>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4C7581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972493" w:rsidRDefault="00972493" w:rsidP="00972493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7249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התקשרות כספק יחיד עם חברת מיקרוסופט ישראל (ח.פ. 511380693) לקבלת שירותי </w:t>
            </w:r>
            <w:proofErr w:type="spellStart"/>
            <w:r w:rsidRPr="0097249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פרמייר</w:t>
            </w:r>
            <w:proofErr w:type="spellEnd"/>
            <w:r w:rsidRPr="0097249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עבור תשתיות 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972493" w:rsidRDefault="00972493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7249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ויישומי תוכנות מיקרוסופט. שירותים אלו ניתנים ברמה הגבוהה ביותר אך ורק ע"י חברת מיקרוסופט כיצרן 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972493" w:rsidRDefault="00972493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7249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ותומך בתוכנות אלו.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972493" w:rsidRDefault="004C7581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972493" w:rsidRDefault="004C7581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4C7581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972493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    </w:t>
      </w:r>
      <w:proofErr w:type="gramStart"/>
      <w:r w:rsidR="00972493" w:rsidRPr="003C416F">
        <w:rPr>
          <w:rFonts w:ascii="Wingdings" w:hAnsi="Wingdings" w:cstheme="minorBidi"/>
          <w:b/>
          <w:sz w:val="21"/>
          <w:szCs w:val="21"/>
          <w:highlight w:val="black"/>
        </w:rPr>
        <w:t>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  <w:proofErr w:type="gramEnd"/>
    </w:p>
    <w:p w:rsidR="00222867" w:rsidRPr="00AF57E9" w:rsidRDefault="004C758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4C758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972493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972493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972493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972493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72493">
              <w:rPr>
                <w:rFonts w:ascii="Wingdings" w:hAnsi="Wingdings" w:cstheme="minorBidi"/>
                <w:b/>
                <w:sz w:val="21"/>
                <w:szCs w:val="21"/>
                <w:highlight w:val="black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972493">
              <w:rPr>
                <w:rFonts w:ascii="Wingdings" w:hAnsi="Wingdings" w:cstheme="minorBidi"/>
                <w:b/>
                <w:sz w:val="21"/>
                <w:szCs w:val="21"/>
                <w:highlight w:val="black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4C7581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4C7581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972493" w:rsidRDefault="00972493" w:rsidP="00972493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7249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מיקרוסופט ישראל בע"מ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972493" w:rsidRDefault="00972493" w:rsidP="00972493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7249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ח.פ. 511380693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72493">
              <w:rPr>
                <w:rFonts w:ascii="Wingdings" w:hAnsi="Wingdings" w:cstheme="minorBidi"/>
                <w:b/>
                <w:sz w:val="21"/>
                <w:szCs w:val="21"/>
                <w:highlight w:val="black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6B53A3" w:rsidRDefault="004C7581" w:rsidP="00A87097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כ- 705,953</w:t>
            </w:r>
            <w:r w:rsidR="00A8709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6B53A3" w:rsidRPr="006B53A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₪ כולל מע"מ</w:t>
            </w:r>
          </w:p>
        </w:tc>
      </w:tr>
      <w:tr w:rsidR="007548B0" w:rsidTr="00543C16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shd w:val="clear" w:color="auto" w:fill="auto"/>
          </w:tcPr>
          <w:p w:rsidR="00222867" w:rsidRPr="00AF57E9" w:rsidRDefault="004C7581" w:rsidP="004C7581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30.6.22 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29.6.23</w:t>
            </w:r>
            <w:bookmarkStart w:id="0" w:name="_GoBack"/>
            <w:bookmarkEnd w:id="0"/>
          </w:p>
        </w:tc>
      </w:tr>
    </w:tbl>
    <w:p w:rsidR="00222867" w:rsidRPr="00AF57E9" w:rsidRDefault="004C7581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4C7581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4C758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D6EF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תשתיות מיקרוסופט משרתות את ליבת פעילות המחשוב של המשרד ולפיכך הנן קריטיות ביותר ומחייבות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D6EFB" w:rsidRDefault="00AD6EF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תמיכה מקצועית ומתן מענה מבית אחד ותוך פרק זמן קצר יחסית.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D6EFB" w:rsidRDefault="00AD6EF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התמיכה היא במערכות ופלטפורמות השונות במשרד</w:t>
            </w:r>
            <w:r w:rsidR="0056310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כולל מערכות הפעלה,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XRM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,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OFFICE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SHAREPOINT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D6EFB" w:rsidRDefault="00AD6EFB" w:rsidP="00AD6EF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בהתאם למצב הדברים בפועל, חברת מיקרוסופט הנה החברה היחידה המסוגלת לבצע את נושא ההתקשרות, 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D6EFB" w:rsidP="00AD6EF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לרבות תמיכה מקצועית במערכות מיקרוסופט, הכולל שירות לתיקון תקלות במערכות המקור של חברת 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D6EF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מיקרוסופט</w:t>
            </w:r>
            <w:r w:rsidR="0056310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.  אין אף חברה בישראל שיכולה לתת ללקוח את התכולה המלאה של הסכם </w:t>
            </w:r>
            <w:proofErr w:type="spellStart"/>
            <w:r w:rsidR="0056310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פרמייר</w:t>
            </w:r>
            <w:proofErr w:type="spellEnd"/>
            <w:r w:rsidR="0056310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. רק בחוזה 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563106" w:rsidRDefault="0056310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פרמייר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יש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מחוייבות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ישירה של חברת מיקרוסופט ללקוח לגבי זמן תגובה לתקלות, רק אנשי תמיכת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פרמייר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563106" w:rsidRDefault="0056310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נגישים לכל מאגרי המידע הפנימיים של מיקרוסופט בנושאי תקלות הדורשות התערבות של אנשי פיתוח.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4C758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4C758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4C758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4C758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4C758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4C758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4C758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4C758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4C758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4C7581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4C758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87097" w:rsidP="00AD6EFB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שרון בן חיים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D6EFB" w:rsidP="00A87097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מנהל תחום </w:t>
            </w:r>
            <w:r w:rsidR="00366AE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(בכיר) </w:t>
            </w:r>
            <w:r w:rsidR="00A8709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תשתיות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4C758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4C7581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62156" w:rsidRDefault="00C62156">
      <w:r>
        <w:separator/>
      </w:r>
    </w:p>
  </w:endnote>
  <w:endnote w:type="continuationSeparator" w:id="0">
    <w:p w:rsidR="00C62156" w:rsidRDefault="00C621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4C7581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4C7581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4C7581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4C7581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62156" w:rsidRDefault="00C62156">
      <w:r>
        <w:separator/>
      </w:r>
    </w:p>
  </w:footnote>
  <w:footnote w:type="continuationSeparator" w:id="0">
    <w:p w:rsidR="00C62156" w:rsidRDefault="00C621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4C7581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4C7581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4C7581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4C7581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4C7581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4C7581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4C7581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87947"/>
    <w:rsid w:val="00174490"/>
    <w:rsid w:val="00316BD6"/>
    <w:rsid w:val="00336CDD"/>
    <w:rsid w:val="00366AE3"/>
    <w:rsid w:val="003C416F"/>
    <w:rsid w:val="004A38F8"/>
    <w:rsid w:val="004B1EF4"/>
    <w:rsid w:val="004C7581"/>
    <w:rsid w:val="00543C16"/>
    <w:rsid w:val="00563106"/>
    <w:rsid w:val="006B53A3"/>
    <w:rsid w:val="007548B0"/>
    <w:rsid w:val="007C5790"/>
    <w:rsid w:val="00803CFC"/>
    <w:rsid w:val="00903479"/>
    <w:rsid w:val="00972493"/>
    <w:rsid w:val="009B6B29"/>
    <w:rsid w:val="009F7FB7"/>
    <w:rsid w:val="00A87097"/>
    <w:rsid w:val="00AA1F12"/>
    <w:rsid w:val="00AD6EFB"/>
    <w:rsid w:val="00B530A0"/>
    <w:rsid w:val="00C62156"/>
    <w:rsid w:val="00CB4B78"/>
    <w:rsid w:val="00FF4D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1D8ECAE"/>
  <w15:docId w15:val="{D86970DB-B2DF-4211-A87D-E59DED8C0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1b016a12e4879af63bab81443bbb7806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e36622de369af535e6751a0e21cedafc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AB66EFE-65A0-42B4-83AA-3531D20737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4.xml><?xml version="1.0" encoding="utf-8"?>
<ds:datastoreItem xmlns:ds="http://schemas.openxmlformats.org/officeDocument/2006/customXml" ds:itemID="{F84A86AB-1492-4925-92F1-069298E3DF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6</TotalTime>
  <Pages>2</Pages>
  <Words>386</Words>
  <Characters>2024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שי שמיר</cp:lastModifiedBy>
  <cp:revision>9</cp:revision>
  <cp:lastPrinted>2021-04-04T09:39:00Z</cp:lastPrinted>
  <dcterms:created xsi:type="dcterms:W3CDTF">2020-03-23T07:21:00Z</dcterms:created>
  <dcterms:modified xsi:type="dcterms:W3CDTF">2022-04-25T04:52:00Z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